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4E8E" w14:textId="77777777" w:rsidR="0033561C" w:rsidRDefault="0033561C" w:rsidP="0033561C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20394C58" w14:textId="77777777" w:rsidR="0033561C" w:rsidRDefault="0033561C">
      <w:pPr>
        <w:rPr>
          <w:rFonts w:ascii="ＭＳ 明朝" w:eastAsia="ＭＳ 明朝" w:hAnsi="ＭＳ 明朝"/>
        </w:rPr>
      </w:pPr>
    </w:p>
    <w:p w14:paraId="51328CA2" w14:textId="77777777" w:rsidR="0033561C" w:rsidRDefault="0033561C">
      <w:pPr>
        <w:rPr>
          <w:rFonts w:ascii="ＭＳ 明朝" w:eastAsia="ＭＳ 明朝" w:hAnsi="ＭＳ 明朝"/>
        </w:rPr>
      </w:pPr>
    </w:p>
    <w:p w14:paraId="1B49F354" w14:textId="77777777" w:rsidR="0033561C" w:rsidRDefault="0033561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香川県教育委員会</w:t>
      </w:r>
    </w:p>
    <w:p w14:paraId="7F089423" w14:textId="77777777" w:rsidR="0033561C" w:rsidRDefault="0033561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教育長　淀谷圭三郎　殿</w:t>
      </w:r>
    </w:p>
    <w:p w14:paraId="0727EC84" w14:textId="77777777" w:rsidR="0033561C" w:rsidRDefault="0033561C">
      <w:pPr>
        <w:rPr>
          <w:rFonts w:ascii="ＭＳ 明朝" w:eastAsia="ＭＳ 明朝" w:hAnsi="ＭＳ 明朝"/>
        </w:rPr>
      </w:pPr>
    </w:p>
    <w:p w14:paraId="21A949B7" w14:textId="77777777" w:rsidR="0033561C" w:rsidRDefault="0033561C" w:rsidP="0033561C">
      <w:pPr>
        <w:ind w:firstLineChars="1800" w:firstLine="43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　　　　所</w:t>
      </w:r>
    </w:p>
    <w:p w14:paraId="767DA913" w14:textId="77777777" w:rsidR="0033561C" w:rsidRDefault="0033561C" w:rsidP="0033561C">
      <w:pPr>
        <w:ind w:firstLineChars="1800" w:firstLine="43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14:paraId="4DCC3590" w14:textId="77777777" w:rsidR="0033561C" w:rsidRDefault="0033561C" w:rsidP="0033561C">
      <w:pPr>
        <w:ind w:firstLineChars="1450" w:firstLine="4350"/>
        <w:jc w:val="left"/>
        <w:rPr>
          <w:rFonts w:ascii="ＭＳ 明朝" w:eastAsia="ＭＳ 明朝" w:hAnsi="ＭＳ 明朝"/>
        </w:rPr>
      </w:pPr>
      <w:r w:rsidRPr="0033561C">
        <w:rPr>
          <w:rFonts w:ascii="ＭＳ 明朝" w:eastAsia="ＭＳ 明朝" w:hAnsi="ＭＳ 明朝" w:hint="eastAsia"/>
          <w:spacing w:val="30"/>
          <w:kern w:val="0"/>
          <w:fitText w:val="1440" w:id="-633681408"/>
        </w:rPr>
        <w:t>代表者氏</w:t>
      </w:r>
      <w:r w:rsidRPr="0033561C">
        <w:rPr>
          <w:rFonts w:ascii="ＭＳ 明朝" w:eastAsia="ＭＳ 明朝" w:hAnsi="ＭＳ 明朝" w:hint="eastAsia"/>
          <w:kern w:val="0"/>
          <w:fitText w:val="1440" w:id="-633681408"/>
        </w:rPr>
        <w:t>名</w:t>
      </w:r>
      <w:r>
        <w:rPr>
          <w:rFonts w:ascii="ＭＳ 明朝" w:eastAsia="ＭＳ 明朝" w:hAnsi="ＭＳ 明朝" w:hint="eastAsia"/>
          <w:kern w:val="0"/>
        </w:rPr>
        <w:t xml:space="preserve">　　　　　　　　　　　　　印</w:t>
      </w:r>
    </w:p>
    <w:p w14:paraId="2E2FB24D" w14:textId="77777777" w:rsidR="0033561C" w:rsidRPr="0033561C" w:rsidRDefault="0033561C">
      <w:pPr>
        <w:rPr>
          <w:rFonts w:ascii="ＭＳ 明朝" w:eastAsia="ＭＳ 明朝" w:hAnsi="ＭＳ 明朝"/>
        </w:rPr>
      </w:pPr>
    </w:p>
    <w:p w14:paraId="76D7F768" w14:textId="77777777" w:rsidR="0033561C" w:rsidRDefault="0033561C">
      <w:pPr>
        <w:rPr>
          <w:rFonts w:ascii="ＭＳ 明朝" w:eastAsia="ＭＳ 明朝" w:hAnsi="ＭＳ 明朝"/>
        </w:rPr>
      </w:pPr>
    </w:p>
    <w:p w14:paraId="563B3CE7" w14:textId="77777777" w:rsidR="0033561C" w:rsidRDefault="0033561C">
      <w:pPr>
        <w:rPr>
          <w:rFonts w:ascii="ＭＳ 明朝" w:eastAsia="ＭＳ 明朝" w:hAnsi="ＭＳ 明朝"/>
        </w:rPr>
      </w:pPr>
    </w:p>
    <w:p w14:paraId="399C47F4" w14:textId="77777777" w:rsidR="0033561C" w:rsidRDefault="0033561C" w:rsidP="0033561C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募集</w:t>
      </w:r>
      <w:r w:rsidR="000678A3">
        <w:rPr>
          <w:rFonts w:ascii="ＭＳ 明朝" w:eastAsia="ＭＳ 明朝" w:hAnsi="ＭＳ 明朝" w:hint="eastAsia"/>
        </w:rPr>
        <w:t>要領</w:t>
      </w:r>
      <w:r>
        <w:rPr>
          <w:rFonts w:ascii="ＭＳ 明朝" w:eastAsia="ＭＳ 明朝" w:hAnsi="ＭＳ 明朝" w:hint="eastAsia"/>
        </w:rPr>
        <w:t>等交付申請書</w:t>
      </w:r>
    </w:p>
    <w:p w14:paraId="3B8133E8" w14:textId="77777777" w:rsidR="0033561C" w:rsidRDefault="0033561C">
      <w:pPr>
        <w:rPr>
          <w:rFonts w:ascii="ＭＳ 明朝" w:eastAsia="ＭＳ 明朝" w:hAnsi="ＭＳ 明朝"/>
        </w:rPr>
      </w:pPr>
    </w:p>
    <w:p w14:paraId="66B12412" w14:textId="77777777" w:rsidR="0033561C" w:rsidRDefault="0033561C">
      <w:pPr>
        <w:rPr>
          <w:rFonts w:ascii="ＭＳ 明朝" w:eastAsia="ＭＳ 明朝" w:hAnsi="ＭＳ 明朝"/>
        </w:rPr>
      </w:pPr>
    </w:p>
    <w:p w14:paraId="34C1A9BF" w14:textId="77777777" w:rsidR="0033561C" w:rsidRDefault="0033561C">
      <w:pPr>
        <w:rPr>
          <w:rFonts w:ascii="ＭＳ 明朝" w:eastAsia="ＭＳ 明朝" w:hAnsi="ＭＳ 明朝"/>
        </w:rPr>
      </w:pPr>
    </w:p>
    <w:p w14:paraId="0499CAC0" w14:textId="431F1702" w:rsidR="0033561C" w:rsidRDefault="0033561C" w:rsidP="0033561C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4D2140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/>
        </w:rPr>
        <w:t>10</w:t>
      </w:r>
      <w:r>
        <w:rPr>
          <w:rFonts w:ascii="ＭＳ 明朝" w:eastAsia="ＭＳ 明朝" w:hAnsi="ＭＳ 明朝" w:hint="eastAsia"/>
        </w:rPr>
        <w:t>月</w:t>
      </w:r>
      <w:r w:rsidR="00622915">
        <w:rPr>
          <w:rFonts w:ascii="ＭＳ 明朝" w:eastAsia="ＭＳ 明朝" w:hAnsi="ＭＳ 明朝" w:hint="eastAsia"/>
        </w:rPr>
        <w:t>20</w:t>
      </w:r>
      <w:r>
        <w:rPr>
          <w:rFonts w:ascii="ＭＳ 明朝" w:eastAsia="ＭＳ 明朝" w:hAnsi="ＭＳ 明朝" w:hint="eastAsia"/>
        </w:rPr>
        <w:t>日付けで公募のありました「令和</w:t>
      </w:r>
      <w:r w:rsidR="004D2140">
        <w:rPr>
          <w:rFonts w:ascii="ＭＳ 明朝" w:eastAsia="ＭＳ 明朝" w:hAnsi="ＭＳ 明朝" w:hint="eastAsia"/>
        </w:rPr>
        <w:t>９</w:t>
      </w:r>
      <w:r>
        <w:rPr>
          <w:rFonts w:ascii="ＭＳ 明朝" w:eastAsia="ＭＳ 明朝" w:hAnsi="ＭＳ 明朝" w:hint="eastAsia"/>
        </w:rPr>
        <w:t>年度香川県立高等学校新入生への学習者用端末の</w:t>
      </w:r>
      <w:r w:rsidR="00622915">
        <w:rPr>
          <w:rFonts w:ascii="ＭＳ 明朝" w:eastAsia="ＭＳ 明朝" w:hAnsi="ＭＳ 明朝" w:hint="eastAsia"/>
        </w:rPr>
        <w:t>販売</w:t>
      </w:r>
      <w:r>
        <w:rPr>
          <w:rFonts w:ascii="ＭＳ 明朝" w:eastAsia="ＭＳ 明朝" w:hAnsi="ＭＳ 明朝" w:hint="eastAsia"/>
        </w:rPr>
        <w:t>業務」に係る</w:t>
      </w:r>
      <w:r w:rsidR="000678A3">
        <w:rPr>
          <w:rFonts w:ascii="ＭＳ 明朝" w:eastAsia="ＭＳ 明朝" w:hAnsi="ＭＳ 明朝" w:hint="eastAsia"/>
        </w:rPr>
        <w:t>募集要領</w:t>
      </w:r>
      <w:r>
        <w:rPr>
          <w:rFonts w:ascii="ＭＳ 明朝" w:eastAsia="ＭＳ 明朝" w:hAnsi="ＭＳ 明朝" w:hint="eastAsia"/>
        </w:rPr>
        <w:t>等の交付を申請します。</w:t>
      </w:r>
    </w:p>
    <w:p w14:paraId="1B03CA5F" w14:textId="77777777" w:rsidR="0033561C" w:rsidRDefault="0033561C">
      <w:pPr>
        <w:rPr>
          <w:rFonts w:ascii="ＭＳ 明朝" w:eastAsia="ＭＳ 明朝" w:hAnsi="ＭＳ 明朝"/>
        </w:rPr>
      </w:pPr>
    </w:p>
    <w:p w14:paraId="7B774ED6" w14:textId="77777777" w:rsidR="0033561C" w:rsidRDefault="0033561C">
      <w:pPr>
        <w:rPr>
          <w:rFonts w:ascii="ＭＳ 明朝" w:eastAsia="ＭＳ 明朝" w:hAnsi="ＭＳ 明朝"/>
        </w:rPr>
      </w:pPr>
    </w:p>
    <w:p w14:paraId="2B186E04" w14:textId="77777777" w:rsidR="0033561C" w:rsidRDefault="0033561C">
      <w:pPr>
        <w:rPr>
          <w:rFonts w:ascii="ＭＳ 明朝" w:eastAsia="ＭＳ 明朝" w:hAnsi="ＭＳ 明朝"/>
        </w:rPr>
      </w:pPr>
    </w:p>
    <w:p w14:paraId="6341561C" w14:textId="77777777" w:rsidR="0033561C" w:rsidRDefault="0033561C">
      <w:pPr>
        <w:rPr>
          <w:rFonts w:ascii="ＭＳ 明朝" w:eastAsia="ＭＳ 明朝" w:hAnsi="ＭＳ 明朝"/>
        </w:rPr>
      </w:pPr>
    </w:p>
    <w:p w14:paraId="5C915506" w14:textId="77777777" w:rsidR="0033561C" w:rsidRPr="00477871" w:rsidRDefault="0033561C" w:rsidP="0033561C">
      <w:pPr>
        <w:ind w:firstLineChars="1400" w:firstLine="33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（連絡先）</w:t>
      </w:r>
    </w:p>
    <w:tbl>
      <w:tblPr>
        <w:tblStyle w:val="a3"/>
        <w:tblW w:w="0" w:type="auto"/>
        <w:tblInd w:w="3652" w:type="dxa"/>
        <w:tblLook w:val="04A0" w:firstRow="1" w:lastRow="0" w:firstColumn="1" w:lastColumn="0" w:noHBand="0" w:noVBand="1"/>
      </w:tblPr>
      <w:tblGrid>
        <w:gridCol w:w="1243"/>
        <w:gridCol w:w="4733"/>
      </w:tblGrid>
      <w:tr w:rsidR="0033561C" w14:paraId="30211377" w14:textId="77777777" w:rsidTr="0033561C">
        <w:tc>
          <w:tcPr>
            <w:tcW w:w="1266" w:type="dxa"/>
          </w:tcPr>
          <w:p w14:paraId="4E77B3C0" w14:textId="77777777" w:rsidR="0033561C" w:rsidRDefault="0033561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事業所名</w:t>
            </w:r>
          </w:p>
        </w:tc>
        <w:tc>
          <w:tcPr>
            <w:tcW w:w="4918" w:type="dxa"/>
          </w:tcPr>
          <w:p w14:paraId="6137AE28" w14:textId="77777777" w:rsidR="0033561C" w:rsidRDefault="0033561C">
            <w:pPr>
              <w:rPr>
                <w:rFonts w:ascii="ＭＳ 明朝" w:eastAsia="ＭＳ 明朝" w:hAnsi="ＭＳ 明朝"/>
              </w:rPr>
            </w:pPr>
          </w:p>
        </w:tc>
      </w:tr>
      <w:tr w:rsidR="0033561C" w14:paraId="469F0952" w14:textId="77777777" w:rsidTr="0033561C">
        <w:tc>
          <w:tcPr>
            <w:tcW w:w="1266" w:type="dxa"/>
          </w:tcPr>
          <w:p w14:paraId="7FF49B63" w14:textId="77777777" w:rsidR="0033561C" w:rsidRDefault="0033561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4918" w:type="dxa"/>
          </w:tcPr>
          <w:p w14:paraId="65FA1907" w14:textId="77777777" w:rsidR="0033561C" w:rsidRDefault="0033561C">
            <w:pPr>
              <w:rPr>
                <w:rFonts w:ascii="ＭＳ 明朝" w:eastAsia="ＭＳ 明朝" w:hAnsi="ＭＳ 明朝"/>
              </w:rPr>
            </w:pPr>
          </w:p>
        </w:tc>
      </w:tr>
      <w:tr w:rsidR="0033561C" w14:paraId="1AE4FA3B" w14:textId="77777777" w:rsidTr="0033561C">
        <w:tc>
          <w:tcPr>
            <w:tcW w:w="1266" w:type="dxa"/>
          </w:tcPr>
          <w:p w14:paraId="5E355838" w14:textId="77777777" w:rsidR="0033561C" w:rsidRDefault="0033561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4918" w:type="dxa"/>
          </w:tcPr>
          <w:p w14:paraId="3F86367C" w14:textId="77777777" w:rsidR="0033561C" w:rsidRDefault="0033561C">
            <w:pPr>
              <w:rPr>
                <w:rFonts w:ascii="ＭＳ 明朝" w:eastAsia="ＭＳ 明朝" w:hAnsi="ＭＳ 明朝"/>
              </w:rPr>
            </w:pPr>
          </w:p>
        </w:tc>
      </w:tr>
      <w:tr w:rsidR="0033561C" w14:paraId="5C96D18B" w14:textId="77777777" w:rsidTr="0033561C">
        <w:tc>
          <w:tcPr>
            <w:tcW w:w="1266" w:type="dxa"/>
          </w:tcPr>
          <w:p w14:paraId="5D607256" w14:textId="77777777" w:rsidR="0033561C" w:rsidRDefault="0033561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4918" w:type="dxa"/>
          </w:tcPr>
          <w:p w14:paraId="580F4354" w14:textId="77777777" w:rsidR="0033561C" w:rsidRDefault="0033561C">
            <w:pPr>
              <w:rPr>
                <w:rFonts w:ascii="ＭＳ 明朝" w:eastAsia="ＭＳ 明朝" w:hAnsi="ＭＳ 明朝"/>
              </w:rPr>
            </w:pPr>
          </w:p>
        </w:tc>
      </w:tr>
      <w:tr w:rsidR="0033561C" w14:paraId="4569D3F4" w14:textId="77777777" w:rsidTr="0033561C">
        <w:tc>
          <w:tcPr>
            <w:tcW w:w="1266" w:type="dxa"/>
          </w:tcPr>
          <w:p w14:paraId="20F1AE25" w14:textId="77777777" w:rsidR="0033561C" w:rsidRDefault="0033561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FAX番号</w:t>
            </w:r>
          </w:p>
        </w:tc>
        <w:tc>
          <w:tcPr>
            <w:tcW w:w="4918" w:type="dxa"/>
          </w:tcPr>
          <w:p w14:paraId="72B28373" w14:textId="77777777" w:rsidR="0033561C" w:rsidRDefault="0033561C">
            <w:pPr>
              <w:rPr>
                <w:rFonts w:ascii="ＭＳ 明朝" w:eastAsia="ＭＳ 明朝" w:hAnsi="ＭＳ 明朝"/>
              </w:rPr>
            </w:pPr>
          </w:p>
        </w:tc>
      </w:tr>
      <w:tr w:rsidR="0033561C" w14:paraId="31D38524" w14:textId="77777777" w:rsidTr="0033561C">
        <w:tc>
          <w:tcPr>
            <w:tcW w:w="1266" w:type="dxa"/>
          </w:tcPr>
          <w:p w14:paraId="07F5172E" w14:textId="77777777" w:rsidR="0033561C" w:rsidRDefault="0033561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</w:t>
            </w:r>
            <w:r>
              <w:rPr>
                <w:rFonts w:ascii="ＭＳ 明朝" w:eastAsia="ＭＳ 明朝" w:hAnsi="ＭＳ 明朝"/>
              </w:rPr>
              <w:t>-mail</w:t>
            </w:r>
          </w:p>
        </w:tc>
        <w:tc>
          <w:tcPr>
            <w:tcW w:w="4918" w:type="dxa"/>
          </w:tcPr>
          <w:p w14:paraId="6086E386" w14:textId="77777777" w:rsidR="0033561C" w:rsidRDefault="0033561C">
            <w:pPr>
              <w:rPr>
                <w:rFonts w:ascii="ＭＳ 明朝" w:eastAsia="ＭＳ 明朝" w:hAnsi="ＭＳ 明朝"/>
              </w:rPr>
            </w:pPr>
          </w:p>
        </w:tc>
      </w:tr>
    </w:tbl>
    <w:p w14:paraId="1AA77A6A" w14:textId="77777777" w:rsidR="0045714B" w:rsidRPr="00477871" w:rsidRDefault="0045714B">
      <w:pPr>
        <w:rPr>
          <w:rFonts w:ascii="ＭＳ 明朝" w:eastAsia="ＭＳ 明朝" w:hAnsi="ＭＳ 明朝"/>
        </w:rPr>
      </w:pPr>
    </w:p>
    <w:sectPr w:rsidR="0045714B" w:rsidRPr="00477871" w:rsidSect="0033561C">
      <w:pgSz w:w="11906" w:h="16838" w:code="9"/>
      <w:pgMar w:top="1134" w:right="1134" w:bottom="1134" w:left="1134" w:header="851" w:footer="992" w:gutter="0"/>
      <w:cols w:space="425"/>
      <w:docGrid w:type="lines" w:linePitch="4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40"/>
  <w:drawingGridVerticalSpacing w:val="20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61C"/>
    <w:rsid w:val="000678A3"/>
    <w:rsid w:val="0033561C"/>
    <w:rsid w:val="0045714B"/>
    <w:rsid w:val="00477871"/>
    <w:rsid w:val="004D2140"/>
    <w:rsid w:val="00622915"/>
    <w:rsid w:val="00921F83"/>
    <w:rsid w:val="00951D98"/>
    <w:rsid w:val="0096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F299DD"/>
  <w15:chartTrackingRefBased/>
  <w15:docId w15:val="{A568AB7F-1CA7-4443-A70F-4EE8C5590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D98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5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56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561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ocuments\Office%20&#12398;&#12459;&#12473;&#12479;&#12512;%20&#12486;&#12531;&#12503;&#12524;&#12540;&#12488;\&#27161;&#28310;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標準様式.dot</Template>
  <TotalTime>10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SG33800のC20-1078</dc:creator>
  <cp:keywords/>
  <dc:description/>
  <cp:lastModifiedBy>佐藤　守</cp:lastModifiedBy>
  <cp:revision>4</cp:revision>
  <cp:lastPrinted>2025-10-07T02:13:00Z</cp:lastPrinted>
  <dcterms:created xsi:type="dcterms:W3CDTF">2025-10-07T02:04:00Z</dcterms:created>
  <dcterms:modified xsi:type="dcterms:W3CDTF">2026-10-13T05:48:00Z</dcterms:modified>
</cp:coreProperties>
</file>