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ED42" w14:textId="46D23C50" w:rsidR="00085C1D" w:rsidRDefault="00085C1D" w:rsidP="00777607">
      <w:pPr>
        <w:spacing w:after="60"/>
        <w:ind w:right="178" w:firstLineChars="100" w:firstLine="210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号様式（第</w:t>
      </w:r>
      <w:r>
        <w:t>5</w:t>
      </w:r>
      <w:r>
        <w:rPr>
          <w:rFonts w:hint="eastAsia"/>
        </w:rPr>
        <w:t>条、第</w:t>
      </w:r>
      <w:r>
        <w:t>6</w:t>
      </w:r>
      <w:r>
        <w:rPr>
          <w:rFonts w:hint="eastAsia"/>
        </w:rPr>
        <w:t xml:space="preserve">条関係）　　　　　　　　</w:t>
      </w:r>
      <w:r w:rsidR="00777607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（日本産業規格Ａ列４番）</w:t>
      </w:r>
    </w:p>
    <w:tbl>
      <w:tblPr>
        <w:tblW w:w="9461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40"/>
        <w:gridCol w:w="6521"/>
      </w:tblGrid>
      <w:tr w:rsidR="00016D6D" w14:paraId="2426A673" w14:textId="77777777" w:rsidTr="00777607">
        <w:trPr>
          <w:trHeight w:hRule="exact" w:val="4520"/>
        </w:trPr>
        <w:tc>
          <w:tcPr>
            <w:tcW w:w="9461" w:type="dxa"/>
            <w:gridSpan w:val="2"/>
          </w:tcPr>
          <w:p w14:paraId="32810785" w14:textId="77777777" w:rsidR="00016D6D" w:rsidRDefault="002B6D5D">
            <w:pPr>
              <w:spacing w:before="20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538218" wp14:editId="77BAD994">
                      <wp:simplePos x="0" y="0"/>
                      <wp:positionH relativeFrom="column">
                        <wp:posOffset>3806190</wp:posOffset>
                      </wp:positionH>
                      <wp:positionV relativeFrom="paragraph">
                        <wp:posOffset>50800</wp:posOffset>
                      </wp:positionV>
                      <wp:extent cx="409575" cy="390525"/>
                      <wp:effectExtent l="0" t="0" r="0" b="0"/>
                      <wp:wrapNone/>
                      <wp:docPr id="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3905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F9C392" id="Oval 2" o:spid="_x0000_s1026" style="position:absolute;margin-left:299.7pt;margin-top:4pt;width:32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" filled="f">
                      <v:textbox inset="5.85pt,.7pt,5.85pt,.7pt"/>
                    </v:oval>
                  </w:pict>
                </mc:Fallback>
              </mc:AlternateContent>
            </w:r>
            <w:r w:rsidR="00085C1D">
              <w:rPr>
                <w:rFonts w:hint="eastAsia"/>
              </w:rPr>
              <w:t>河川法関係</w:t>
            </w:r>
            <w:r w:rsidR="00016D6D">
              <w:rPr>
                <w:rFonts w:hint="eastAsia"/>
              </w:rPr>
              <w:t>届書（完了・中止・廃止・変更）</w:t>
            </w:r>
          </w:p>
          <w:p w14:paraId="1B0A4D9D" w14:textId="77777777" w:rsidR="00016D6D" w:rsidRDefault="00016D6D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755040C5" w14:textId="77777777" w:rsidR="00016D6D" w:rsidRDefault="00397C37">
            <w:pPr>
              <w:spacing w:before="200" w:after="200"/>
            </w:pPr>
            <w:r>
              <w:rPr>
                <w:rFonts w:hint="eastAsia"/>
              </w:rPr>
              <w:t xml:space="preserve">　香川県知事</w:t>
            </w:r>
            <w:r w:rsidR="00016D6D">
              <w:rPr>
                <w:rFonts w:hint="eastAsia"/>
              </w:rPr>
              <w:t xml:space="preserve">　殿</w:t>
            </w:r>
          </w:p>
          <w:p w14:paraId="22D1C360" w14:textId="5C00ADDB" w:rsidR="00016D6D" w:rsidRDefault="00016D6D">
            <w:pPr>
              <w:spacing w:after="20" w:line="240" w:lineRule="exact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住　所　　　</w:t>
            </w:r>
            <w:r w:rsidR="00777607">
              <w:rPr>
                <w:rFonts w:hint="eastAsia"/>
                <w:u w:val="single"/>
              </w:rPr>
              <w:t xml:space="preserve">　　　　　　　　　　</w:t>
            </w:r>
            <w:r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</w:rPr>
              <w:t xml:space="preserve">　</w:t>
            </w:r>
          </w:p>
          <w:p w14:paraId="6440EC73" w14:textId="3914D1A0" w:rsidR="00016D6D" w:rsidRDefault="00016D6D">
            <w:pPr>
              <w:spacing w:line="240" w:lineRule="exact"/>
              <w:jc w:val="right"/>
            </w:pPr>
            <w:r>
              <w:rPr>
                <w:rFonts w:hint="eastAsia"/>
              </w:rPr>
              <w:t>届出者</w:t>
            </w:r>
            <w:r w:rsidR="00777607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　　　　　　　　　　　　　</w:t>
            </w:r>
          </w:p>
          <w:p w14:paraId="29BBE8EC" w14:textId="099F2984" w:rsidR="00016D6D" w:rsidRDefault="00016D6D">
            <w:pPr>
              <w:spacing w:after="200" w:line="240" w:lineRule="exact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氏　名　　　　　</w:t>
            </w:r>
            <w:r w:rsidR="00777607">
              <w:rPr>
                <w:rFonts w:hint="eastAsia"/>
                <w:u w:val="single"/>
              </w:rPr>
              <w:t xml:space="preserve">　　　　　　　　　　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</w:p>
          <w:p w14:paraId="28E363DA" w14:textId="77777777" w:rsidR="00016D6D" w:rsidRDefault="00397C37">
            <w:pPr>
              <w:spacing w:line="210" w:lineRule="exact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1628BDC" wp14:editId="04969FB3">
                      <wp:simplePos x="0" y="0"/>
                      <wp:positionH relativeFrom="column">
                        <wp:posOffset>3612515</wp:posOffset>
                      </wp:positionH>
                      <wp:positionV relativeFrom="paragraph">
                        <wp:posOffset>34925</wp:posOffset>
                      </wp:positionV>
                      <wp:extent cx="2228850" cy="241300"/>
                      <wp:effectExtent l="0" t="0" r="19050" b="2540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0" cy="241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2A069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margin-left:284.45pt;margin-top:2.75pt;width:175.5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" o:allowincell="f" strokeweight=".5pt"/>
                  </w:pict>
                </mc:Fallback>
              </mc:AlternateContent>
            </w:r>
            <w:r w:rsidR="00016D6D">
              <w:rPr>
                <w:rFonts w:hint="eastAsia"/>
              </w:rPr>
              <w:t xml:space="preserve">法人にあっては、主たる事務所の　</w:t>
            </w:r>
          </w:p>
          <w:p w14:paraId="367A6BED" w14:textId="77777777" w:rsidR="00016D6D" w:rsidRDefault="00016D6D">
            <w:pPr>
              <w:spacing w:after="200" w:line="210" w:lineRule="exact"/>
              <w:jc w:val="right"/>
            </w:pPr>
            <w:r>
              <w:rPr>
                <w:rFonts w:hint="eastAsia"/>
              </w:rPr>
              <w:t xml:space="preserve">所在地、名称及び代表者の氏名　　</w:t>
            </w:r>
          </w:p>
          <w:p w14:paraId="118B32C0" w14:textId="77777777" w:rsidR="00016D6D" w:rsidRDefault="002B6D5D">
            <w:pPr>
              <w:spacing w:before="105" w:line="88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2676C3" wp14:editId="42A6EBCF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460375</wp:posOffset>
                      </wp:positionV>
                      <wp:extent cx="1114425" cy="180975"/>
                      <wp:effectExtent l="0" t="0" r="0" b="0"/>
                      <wp:wrapNone/>
                      <wp:docPr id="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5B640B" id="Oval 4" o:spid="_x0000_s1026" style="position:absolute;left:0;text-align:left;margin-left:49.95pt;margin-top:36.25pt;width:87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" filled="f">
                      <v:textbox inset="5.85pt,.7pt,5.85pt,.7pt"/>
                    </v:oval>
                  </w:pict>
                </mc:Fallback>
              </mc:AlternateContent>
            </w:r>
            <w:r w:rsidR="00016D6D">
              <w:rPr>
                <w:rFonts w:hint="eastAsia"/>
              </w:rPr>
              <w:t xml:space="preserve">　次のとおり</w:t>
            </w:r>
            <w:r w:rsidR="00016D6D">
              <w:fldChar w:fldCharType="begin"/>
            </w:r>
            <w:r w:rsidR="00016D6D">
              <w:instrText>eq \o \al(\s \up 15(</w:instrText>
            </w:r>
            <w:r w:rsidR="00016D6D">
              <w:rPr>
                <w:rFonts w:hint="eastAsia"/>
              </w:rPr>
              <w:instrText>完了しました</w:instrText>
            </w:r>
            <w:r w:rsidR="00016D6D">
              <w:instrText>),\s \up 5(</w:instrText>
            </w:r>
            <w:r w:rsidR="00016D6D">
              <w:rPr>
                <w:rFonts w:hint="eastAsia"/>
              </w:rPr>
              <w:instrText>中止しました</w:instrText>
            </w:r>
            <w:r w:rsidR="00016D6D">
              <w:instrText>),\s \up -5(</w:instrText>
            </w:r>
            <w:r w:rsidR="00016D6D">
              <w:rPr>
                <w:rFonts w:hint="eastAsia"/>
              </w:rPr>
              <w:instrText>廃止しました</w:instrText>
            </w:r>
            <w:r w:rsidR="00016D6D">
              <w:instrText>),\s \up -15(</w:instrText>
            </w:r>
            <w:r w:rsidR="00016D6D">
              <w:rPr>
                <w:rFonts w:hint="eastAsia"/>
              </w:rPr>
              <w:instrText>変更しました</w:instrText>
            </w:r>
            <w:r w:rsidR="00016D6D">
              <w:instrText>))</w:instrText>
            </w:r>
            <w:r w:rsidR="00016D6D">
              <w:fldChar w:fldCharType="end"/>
            </w:r>
            <w:r w:rsidR="00016D6D">
              <w:rPr>
                <w:rFonts w:hint="eastAsia"/>
                <w:vanish/>
              </w:rPr>
              <w:t>完了しました中止しました廃止しました変更しました</w:t>
            </w:r>
            <w:r w:rsidR="00016D6D">
              <w:rPr>
                <w:rFonts w:hint="eastAsia"/>
              </w:rPr>
              <w:t>ので届け出ます。</w:t>
            </w:r>
          </w:p>
        </w:tc>
      </w:tr>
      <w:tr w:rsidR="00016D6D" w14:paraId="09133475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79CC542E" w14:textId="77777777" w:rsidR="00016D6D" w:rsidRDefault="00016D6D">
            <w:pPr>
              <w:jc w:val="distribute"/>
            </w:pPr>
            <w:r>
              <w:rPr>
                <w:rFonts w:hint="eastAsia"/>
              </w:rPr>
              <w:t>河川の名称</w:t>
            </w:r>
          </w:p>
        </w:tc>
        <w:tc>
          <w:tcPr>
            <w:tcW w:w="6521" w:type="dxa"/>
            <w:vAlign w:val="center"/>
          </w:tcPr>
          <w:p w14:paraId="2EC650B6" w14:textId="77777777" w:rsidR="00016D6D" w:rsidRDefault="00016D6D"/>
        </w:tc>
      </w:tr>
      <w:tr w:rsidR="00016D6D" w14:paraId="49D65F8D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40D013EB" w14:textId="77777777" w:rsidR="00016D6D" w:rsidRDefault="00016D6D">
            <w:pPr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6521" w:type="dxa"/>
            <w:vAlign w:val="center"/>
          </w:tcPr>
          <w:p w14:paraId="0998E6AE" w14:textId="77777777" w:rsidR="00016D6D" w:rsidRDefault="00016D6D"/>
        </w:tc>
      </w:tr>
      <w:tr w:rsidR="00016D6D" w14:paraId="24CFD071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401C82DB" w14:textId="77777777" w:rsidR="00016D6D" w:rsidRDefault="00016D6D">
            <w:pPr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521" w:type="dxa"/>
            <w:vAlign w:val="center"/>
          </w:tcPr>
          <w:p w14:paraId="20D4F536" w14:textId="77777777" w:rsidR="00016D6D" w:rsidRDefault="00016D6D"/>
        </w:tc>
      </w:tr>
      <w:tr w:rsidR="00016D6D" w14:paraId="7CC123D3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537C3EE4" w14:textId="77777777" w:rsidR="00016D6D" w:rsidRDefault="00016D6D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6521" w:type="dxa"/>
            <w:vAlign w:val="center"/>
          </w:tcPr>
          <w:p w14:paraId="60858160" w14:textId="77777777" w:rsidR="00016D6D" w:rsidRDefault="00016D6D"/>
        </w:tc>
      </w:tr>
      <w:tr w:rsidR="00016D6D" w14:paraId="251FDF6C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188861B2" w14:textId="77777777" w:rsidR="00016D6D" w:rsidRDefault="00016D6D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6521" w:type="dxa"/>
            <w:vAlign w:val="center"/>
          </w:tcPr>
          <w:p w14:paraId="4318AFDF" w14:textId="77777777" w:rsidR="00016D6D" w:rsidRDefault="00016D6D">
            <w:pPr>
              <w:jc w:val="right"/>
            </w:pPr>
          </w:p>
        </w:tc>
      </w:tr>
      <w:tr w:rsidR="00016D6D" w14:paraId="5E386756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52CAEACE" w14:textId="77777777" w:rsidR="00016D6D" w:rsidRDefault="00016D6D">
            <w:pPr>
              <w:jc w:val="distribute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6521" w:type="dxa"/>
            <w:vAlign w:val="center"/>
          </w:tcPr>
          <w:p w14:paraId="4D9EBFFF" w14:textId="77777777" w:rsidR="00016D6D" w:rsidRDefault="00016D6D">
            <w:pPr>
              <w:jc w:val="right"/>
            </w:pPr>
          </w:p>
        </w:tc>
      </w:tr>
      <w:tr w:rsidR="00016D6D" w14:paraId="16C20C23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34E135F2" w14:textId="77777777" w:rsidR="00016D6D" w:rsidRDefault="00016D6D">
            <w:pPr>
              <w:spacing w:line="210" w:lineRule="exact"/>
            </w:pPr>
            <w:r>
              <w:rPr>
                <w:rFonts w:hint="eastAsia"/>
              </w:rPr>
              <w:t>許可（承認・登録）年月日及び番号</w:t>
            </w:r>
          </w:p>
        </w:tc>
        <w:tc>
          <w:tcPr>
            <w:tcW w:w="6521" w:type="dxa"/>
            <w:vAlign w:val="center"/>
          </w:tcPr>
          <w:p w14:paraId="3EDF4760" w14:textId="77777777" w:rsidR="00016D6D" w:rsidRDefault="00016D6D">
            <w:pPr>
              <w:jc w:val="left"/>
            </w:pPr>
          </w:p>
        </w:tc>
      </w:tr>
      <w:tr w:rsidR="00016D6D" w14:paraId="4748DEDF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2D586186" w14:textId="77777777" w:rsidR="00016D6D" w:rsidRDefault="00016D6D">
            <w:pPr>
              <w:spacing w:line="210" w:lineRule="exact"/>
              <w:jc w:val="distribute"/>
            </w:pPr>
            <w:r>
              <w:rPr>
                <w:rFonts w:hint="eastAsia"/>
              </w:rPr>
              <w:t>変更前の住所及び氏名（所在</w:t>
            </w:r>
          </w:p>
          <w:p w14:paraId="32A21E1C" w14:textId="77777777" w:rsidR="00016D6D" w:rsidRDefault="00016D6D">
            <w:pPr>
              <w:spacing w:line="210" w:lineRule="exact"/>
              <w:jc w:val="distribute"/>
            </w:pPr>
            <w:r>
              <w:rPr>
                <w:rFonts w:hint="eastAsia"/>
              </w:rPr>
              <w:t>地、名称及び代表者の氏名）</w:t>
            </w:r>
          </w:p>
        </w:tc>
        <w:tc>
          <w:tcPr>
            <w:tcW w:w="6521" w:type="dxa"/>
            <w:vAlign w:val="center"/>
          </w:tcPr>
          <w:p w14:paraId="1069D624" w14:textId="77777777" w:rsidR="00016D6D" w:rsidRDefault="00016D6D"/>
        </w:tc>
      </w:tr>
      <w:tr w:rsidR="00016D6D" w14:paraId="0F5922E2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519AE8E7" w14:textId="77777777" w:rsidR="00016D6D" w:rsidRDefault="00016D6D">
            <w:pPr>
              <w:spacing w:line="210" w:lineRule="exact"/>
            </w:pPr>
            <w:r>
              <w:rPr>
                <w:rFonts w:hint="eastAsia"/>
              </w:rPr>
              <w:t>完了、中止、廃止又は変更の年月日</w:t>
            </w:r>
          </w:p>
        </w:tc>
        <w:tc>
          <w:tcPr>
            <w:tcW w:w="6521" w:type="dxa"/>
            <w:vAlign w:val="center"/>
          </w:tcPr>
          <w:p w14:paraId="3EE5C23B" w14:textId="794FBBA5" w:rsidR="00016D6D" w:rsidRDefault="00882DEF" w:rsidP="00777607">
            <w:r>
              <w:rPr>
                <w:rFonts w:hint="eastAsia"/>
              </w:rPr>
              <w:t>令和</w:t>
            </w:r>
            <w:r w:rsidR="00E06EB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E06EB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E06EB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016D6D" w14:paraId="4E08AD42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699BFC95" w14:textId="77777777" w:rsidR="00016D6D" w:rsidRDefault="00016D6D">
            <w:pPr>
              <w:spacing w:line="210" w:lineRule="exact"/>
              <w:jc w:val="distribute"/>
            </w:pPr>
            <w:r>
              <w:rPr>
                <w:rFonts w:hint="eastAsia"/>
              </w:rPr>
              <w:t>中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止、廃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止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又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は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変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  <w:w w:val="11"/>
              </w:rPr>
              <w:t xml:space="preserve">　</w:t>
            </w:r>
            <w:r>
              <w:rPr>
                <w:rFonts w:hint="eastAsia"/>
              </w:rPr>
              <w:t>由</w:t>
            </w:r>
          </w:p>
        </w:tc>
        <w:tc>
          <w:tcPr>
            <w:tcW w:w="6521" w:type="dxa"/>
            <w:vAlign w:val="center"/>
          </w:tcPr>
          <w:p w14:paraId="2035E115" w14:textId="59750EE0" w:rsidR="00016D6D" w:rsidRDefault="00016D6D"/>
        </w:tc>
      </w:tr>
      <w:tr w:rsidR="00016D6D" w14:paraId="08FB10C9" w14:textId="77777777" w:rsidTr="00777607">
        <w:trPr>
          <w:trHeight w:hRule="exact" w:val="737"/>
        </w:trPr>
        <w:tc>
          <w:tcPr>
            <w:tcW w:w="2940" w:type="dxa"/>
            <w:vAlign w:val="center"/>
          </w:tcPr>
          <w:p w14:paraId="3DEB9385" w14:textId="77777777" w:rsidR="00016D6D" w:rsidRDefault="00016D6D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521" w:type="dxa"/>
            <w:vAlign w:val="center"/>
          </w:tcPr>
          <w:p w14:paraId="1187274B" w14:textId="77777777" w:rsidR="00016D6D" w:rsidRDefault="00016D6D"/>
        </w:tc>
      </w:tr>
    </w:tbl>
    <w:p w14:paraId="22BFACC3" w14:textId="77777777" w:rsidR="00016D6D" w:rsidRDefault="00016D6D">
      <w:pPr>
        <w:spacing w:before="60"/>
      </w:pPr>
      <w:r>
        <w:rPr>
          <w:rFonts w:hint="eastAsia"/>
        </w:rPr>
        <w:t xml:space="preserve">　注　届出をしようとする事項を○で囲んでください。</w:t>
      </w:r>
    </w:p>
    <w:sectPr w:rsidR="00016D6D" w:rsidSect="00777607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9EAA" w14:textId="77777777" w:rsidR="00F971EF" w:rsidRDefault="00F971EF">
      <w:pPr>
        <w:spacing w:line="240" w:lineRule="auto"/>
      </w:pPr>
      <w:r>
        <w:separator/>
      </w:r>
    </w:p>
  </w:endnote>
  <w:endnote w:type="continuationSeparator" w:id="0">
    <w:p w14:paraId="7A689D4A" w14:textId="77777777" w:rsidR="00F971EF" w:rsidRDefault="00F97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B4820" w14:textId="77777777" w:rsidR="00F971EF" w:rsidRDefault="00F971EF">
      <w:pPr>
        <w:spacing w:line="240" w:lineRule="auto"/>
      </w:pPr>
      <w:r>
        <w:separator/>
      </w:r>
    </w:p>
  </w:footnote>
  <w:footnote w:type="continuationSeparator" w:id="0">
    <w:p w14:paraId="6D102F6B" w14:textId="77777777" w:rsidR="00F971EF" w:rsidRDefault="00F971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85C1D"/>
    <w:rsid w:val="00016D6D"/>
    <w:rsid w:val="00081FC6"/>
    <w:rsid w:val="00085C1D"/>
    <w:rsid w:val="001E79C3"/>
    <w:rsid w:val="002B6D5D"/>
    <w:rsid w:val="00397C37"/>
    <w:rsid w:val="0068483B"/>
    <w:rsid w:val="00777607"/>
    <w:rsid w:val="00882DEF"/>
    <w:rsid w:val="00D856A9"/>
    <w:rsid w:val="00E06EB3"/>
    <w:rsid w:val="00F9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226A0"/>
  <w14:defaultImageDpi w14:val="0"/>
  <w15:docId w15:val="{1B32801F-A019-4076-B071-B47A9A25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第３号様式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> </dc:subject>
  <dc:creator>第一法規株式会社</dc:creator>
  <cp:keywords> </cp:keywords>
  <dc:description> </dc:description>
  <cp:lastModifiedBy>竹下　颯人</cp:lastModifiedBy>
  <cp:revision>4</cp:revision>
  <cp:lastPrinted>2025-09-30T07:13:00Z</cp:lastPrinted>
  <dcterms:created xsi:type="dcterms:W3CDTF">2023-09-20T04:55:00Z</dcterms:created>
  <dcterms:modified xsi:type="dcterms:W3CDTF">2026-08-26T04:24:00Z</dcterms:modified>
</cp:coreProperties>
</file>